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馈源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HTYXBJ-202608-002</w:t>
            </w:r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11652391"/>
    <w:rsid w:val="13CD392A"/>
    <w:rsid w:val="1B6C6F79"/>
    <w:rsid w:val="21A63BBB"/>
    <w:rsid w:val="29BA3004"/>
    <w:rsid w:val="2E0D37C5"/>
    <w:rsid w:val="2F0458EF"/>
    <w:rsid w:val="309C0320"/>
    <w:rsid w:val="319C6D89"/>
    <w:rsid w:val="33BB75C7"/>
    <w:rsid w:val="3F272B26"/>
    <w:rsid w:val="4409151F"/>
    <w:rsid w:val="4B5510ED"/>
    <w:rsid w:val="4D47339C"/>
    <w:rsid w:val="4DCC3F92"/>
    <w:rsid w:val="4FAD65EA"/>
    <w:rsid w:val="5900691C"/>
    <w:rsid w:val="6A4277C0"/>
    <w:rsid w:val="710441BF"/>
    <w:rsid w:val="75B90D46"/>
    <w:rsid w:val="785C1FE4"/>
    <w:rsid w:val="78987389"/>
    <w:rsid w:val="78BB2573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129</Words>
  <Characters>146</Characters>
  <Lines>1</Lines>
  <Paragraphs>1</Paragraphs>
  <TotalTime>1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Dan  Oo.</cp:lastModifiedBy>
  <dcterms:modified xsi:type="dcterms:W3CDTF">2026-08-16T08:31:51Z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eyJoZGlkIjoiM2RlYjMzODRiNGFmOGYxMTk1NjQxZTNlNGI5MDk5OWEiLCJ1c2VySWQiOiI1ODcyODA2NDEifQ==</vt:lpwstr>
  </property>
</Properties>
</file>