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2.4米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方舱采购项目</w:t>
            </w:r>
            <w:bookmarkStart w:id="0" w:name="_GoBack"/>
            <w:bookmarkEnd w:id="0"/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</w:rPr>
              <w:t>HTYXBJ-20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2607-008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00691C"/>
    <w:rsid w:val="0004567C"/>
    <w:rsid w:val="00276832"/>
    <w:rsid w:val="002773A4"/>
    <w:rsid w:val="002B0147"/>
    <w:rsid w:val="003A7ABD"/>
    <w:rsid w:val="00446DE7"/>
    <w:rsid w:val="004F004B"/>
    <w:rsid w:val="00544107"/>
    <w:rsid w:val="005B601C"/>
    <w:rsid w:val="005F6E67"/>
    <w:rsid w:val="006D422A"/>
    <w:rsid w:val="00792989"/>
    <w:rsid w:val="00AB15F7"/>
    <w:rsid w:val="00B74546"/>
    <w:rsid w:val="00C710AF"/>
    <w:rsid w:val="00D57548"/>
    <w:rsid w:val="00D92C7D"/>
    <w:rsid w:val="00DE6E09"/>
    <w:rsid w:val="00FB40AC"/>
    <w:rsid w:val="00FD155E"/>
    <w:rsid w:val="0BBB76B3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3294709"/>
    <w:rsid w:val="5900691C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EB7FBBD3-DF6D-443D-9500-9F1CF5BEF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129</Words>
  <Characters>146</Characters>
  <Lines>16</Lines>
  <Paragraphs>15</Paragraphs>
  <TotalTime>22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2026-07-26T08:15:00Z</dcterms:created>
  <dc:creator>张宇吉</dc:creator>
  <cp:lastModifiedBy>Dan  Oo.</cp:lastModifiedBy>
  <dcterms:modified xsi:type="dcterms:W3CDTF">2026-07-27T11:01:29Z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eyJoZGlkIjoiM2RlYjMzODRiNGFmOGYxMTk1NjQxZTNlNGI5MDk5OWEiLCJ1c2VySWQiOiI1ODcyODA2NDEifQ==</vt:lpwstr>
  </property>
  <property fmtid="{D5CDD505-2E9C-101B-9397-08002B2CF9AE}" pid="6" name="UFIDA_U9App_DataSourceXMLPart">
    <vt:lpwstr>{eb7fbbd3-df6d-443d-9500-9f1cf5beff43}</vt:lpwstr>
  </property>
</Properties>
</file>